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48368" w14:textId="77777777" w:rsidR="008D73A2" w:rsidRDefault="008D73A2" w:rsidP="000D168C">
      <w:pPr>
        <w:jc w:val="center"/>
        <w:rPr>
          <w:rFonts w:ascii="Arial" w:hAnsi="Arial" w:cs="Arial"/>
          <w:b/>
          <w:color w:val="4F81BD" w:themeColor="accent1"/>
          <w:sz w:val="22"/>
          <w:szCs w:val="22"/>
        </w:rPr>
      </w:pPr>
    </w:p>
    <w:p w14:paraId="079A891C" w14:textId="45C86339" w:rsidR="008D73A2" w:rsidRPr="00786B6B" w:rsidRDefault="00786B6B" w:rsidP="000D168C">
      <w:pPr>
        <w:jc w:val="center"/>
        <w:rPr>
          <w:rFonts w:ascii="Arial" w:hAnsi="Arial" w:cs="Arial"/>
          <w:b/>
          <w:color w:val="4F81BD" w:themeColor="accent1"/>
          <w:sz w:val="20"/>
          <w:szCs w:val="20"/>
        </w:rPr>
      </w:pPr>
      <w:r w:rsidRPr="00786B6B">
        <w:rPr>
          <w:rFonts w:ascii="Arial" w:hAnsi="Arial" w:cs="Arial"/>
          <w:b/>
          <w:color w:val="4F81BD" w:themeColor="accent1"/>
          <w:sz w:val="28"/>
          <w:szCs w:val="22"/>
        </w:rPr>
        <w:t xml:space="preserve">„Bezpieczna woda – bezpieczne </w:t>
      </w:r>
      <w:r w:rsidR="00BD56A0">
        <w:rPr>
          <w:rFonts w:ascii="Arial" w:hAnsi="Arial" w:cs="Arial"/>
          <w:b/>
          <w:color w:val="4F81BD" w:themeColor="accent1"/>
          <w:sz w:val="28"/>
          <w:szCs w:val="22"/>
        </w:rPr>
        <w:t>L</w:t>
      </w:r>
      <w:r w:rsidRPr="00786B6B">
        <w:rPr>
          <w:rFonts w:ascii="Arial" w:hAnsi="Arial" w:cs="Arial"/>
          <w:b/>
          <w:color w:val="4F81BD" w:themeColor="accent1"/>
          <w:sz w:val="28"/>
          <w:szCs w:val="22"/>
        </w:rPr>
        <w:t>ubuskie”</w:t>
      </w:r>
    </w:p>
    <w:p w14:paraId="461B6717" w14:textId="77777777" w:rsidR="000D168C" w:rsidRPr="002D4F98" w:rsidRDefault="000D168C" w:rsidP="000D168C">
      <w:pPr>
        <w:jc w:val="center"/>
        <w:rPr>
          <w:rFonts w:ascii="Arial" w:hAnsi="Arial" w:cs="Arial"/>
          <w:b/>
          <w:color w:val="4F81BD" w:themeColor="accent1"/>
          <w:sz w:val="12"/>
          <w:szCs w:val="12"/>
        </w:rPr>
      </w:pPr>
    </w:p>
    <w:p w14:paraId="38C30F64" w14:textId="2450CFB0" w:rsidR="00926D44" w:rsidRPr="008D73A2" w:rsidRDefault="00786B6B" w:rsidP="000D16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Rogowo</w:t>
      </w:r>
      <w:r w:rsidR="000D168C" w:rsidRPr="008D73A2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16-18.09.2026</w:t>
      </w:r>
      <w:r w:rsidR="000D168C" w:rsidRPr="008D73A2">
        <w:rPr>
          <w:rFonts w:ascii="Arial" w:hAnsi="Arial" w:cs="Arial"/>
          <w:b/>
        </w:rPr>
        <w:t xml:space="preserve"> r.</w:t>
      </w:r>
    </w:p>
    <w:p w14:paraId="1F8A0D46" w14:textId="60169DF2" w:rsidR="002D4F98" w:rsidRPr="00FB0F29" w:rsidRDefault="002D4F98" w:rsidP="002D4F98">
      <w:pPr>
        <w:jc w:val="center"/>
        <w:rPr>
          <w:rFonts w:ascii="Calibri" w:hAnsi="Calibri"/>
          <w:b/>
          <w:bCs/>
          <w:sz w:val="22"/>
          <w:szCs w:val="22"/>
        </w:rPr>
      </w:pPr>
      <w:r w:rsidRPr="008D73A2">
        <w:rPr>
          <w:rFonts w:ascii="Calibri" w:hAnsi="Calibri"/>
          <w:b/>
          <w:bCs/>
        </w:rPr>
        <w:t>KARTA ZGŁOSZENIA</w:t>
      </w:r>
      <w:r w:rsidRPr="00FB0F29">
        <w:rPr>
          <w:rFonts w:ascii="Calibri" w:hAnsi="Calibri"/>
          <w:b/>
          <w:bCs/>
          <w:sz w:val="22"/>
          <w:szCs w:val="22"/>
        </w:rPr>
        <w:t xml:space="preserve"> </w:t>
      </w:r>
    </w:p>
    <w:p w14:paraId="1884D1AC" w14:textId="77777777" w:rsidR="00D323CB" w:rsidRPr="00926D44" w:rsidRDefault="00D323CB" w:rsidP="00D42F10">
      <w:pPr>
        <w:spacing w:after="120"/>
        <w:rPr>
          <w:rFonts w:ascii="Calibri" w:hAnsi="Calibri"/>
          <w:sz w:val="2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6237"/>
      </w:tblGrid>
      <w:tr w:rsidR="00D323CB" w:rsidRPr="00E124B6" w14:paraId="55947E5D" w14:textId="77777777" w:rsidTr="00072227">
        <w:trPr>
          <w:trHeight w:val="1139"/>
        </w:trPr>
        <w:tc>
          <w:tcPr>
            <w:tcW w:w="3397" w:type="dxa"/>
            <w:vAlign w:val="center"/>
          </w:tcPr>
          <w:p w14:paraId="2B5F6C6C" w14:textId="3C18B832" w:rsidR="00D323CB" w:rsidRPr="00603326" w:rsidRDefault="00D323CB" w:rsidP="00250F63">
            <w:pPr>
              <w:spacing w:line="360" w:lineRule="auto"/>
              <w:rPr>
                <w:rFonts w:ascii="Calibri" w:hAnsi="Calibri"/>
                <w:b/>
              </w:rPr>
            </w:pPr>
            <w:r w:rsidRPr="00603326">
              <w:rPr>
                <w:rFonts w:ascii="Calibri" w:hAnsi="Calibri"/>
                <w:b/>
              </w:rPr>
              <w:t xml:space="preserve">Reprezentowana </w:t>
            </w:r>
            <w:r>
              <w:rPr>
                <w:rFonts w:ascii="Calibri" w:hAnsi="Calibri"/>
                <w:b/>
              </w:rPr>
              <w:t>firma/przedsiębiorstwo</w:t>
            </w:r>
            <w:r w:rsidR="007E6150">
              <w:rPr>
                <w:rFonts w:ascii="Calibri" w:hAnsi="Calibri"/>
                <w:b/>
              </w:rPr>
              <w:t>/adres</w:t>
            </w:r>
          </w:p>
        </w:tc>
        <w:tc>
          <w:tcPr>
            <w:tcW w:w="6237" w:type="dxa"/>
            <w:vAlign w:val="center"/>
          </w:tcPr>
          <w:p w14:paraId="6625BC07" w14:textId="77777777" w:rsidR="007E6150" w:rsidRDefault="007E6150" w:rsidP="006572FB">
            <w:pPr>
              <w:rPr>
                <w:rFonts w:ascii="Calibri" w:hAnsi="Calibri"/>
                <w:b/>
              </w:rPr>
            </w:pPr>
          </w:p>
          <w:p w14:paraId="06CF30EC" w14:textId="20D9DF88" w:rsidR="00367A46" w:rsidRPr="00603326" w:rsidRDefault="00367A46" w:rsidP="006572FB">
            <w:pPr>
              <w:rPr>
                <w:rFonts w:ascii="Calibri" w:hAnsi="Calibri"/>
                <w:b/>
              </w:rPr>
            </w:pPr>
          </w:p>
        </w:tc>
      </w:tr>
      <w:tr w:rsidR="00D323CB" w:rsidRPr="00603326" w14:paraId="146E8DC4" w14:textId="77777777" w:rsidTr="00072227">
        <w:trPr>
          <w:trHeight w:val="125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08B34" w14:textId="77777777" w:rsidR="00D323CB" w:rsidRPr="00603326" w:rsidRDefault="00D323CB" w:rsidP="00250F63">
            <w:pPr>
              <w:spacing w:line="360" w:lineRule="auto"/>
              <w:rPr>
                <w:rFonts w:ascii="Calibri" w:hAnsi="Calibri"/>
                <w:b/>
              </w:rPr>
            </w:pPr>
            <w:r w:rsidRPr="00603326">
              <w:rPr>
                <w:rFonts w:ascii="Calibri" w:hAnsi="Calibri"/>
                <w:b/>
              </w:rPr>
              <w:t xml:space="preserve">Dane do wystawienia faktury </w:t>
            </w:r>
          </w:p>
          <w:p w14:paraId="41A9266D" w14:textId="77777777" w:rsidR="00D323CB" w:rsidRPr="00603326" w:rsidRDefault="00D323CB" w:rsidP="00250F63">
            <w:pPr>
              <w:spacing w:line="360" w:lineRule="auto"/>
              <w:rPr>
                <w:rFonts w:ascii="Calibri" w:hAnsi="Calibri"/>
                <w:b/>
              </w:rPr>
            </w:pPr>
            <w:r w:rsidRPr="00603326">
              <w:rPr>
                <w:rFonts w:ascii="Calibri" w:hAnsi="Calibri"/>
                <w:b/>
              </w:rPr>
              <w:t>(adres, NIP)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409F4" w14:textId="77777777" w:rsidR="00D323CB" w:rsidRPr="00603326" w:rsidRDefault="00D323CB" w:rsidP="00250F63">
            <w:pPr>
              <w:spacing w:line="360" w:lineRule="auto"/>
              <w:rPr>
                <w:rFonts w:ascii="Calibri" w:hAnsi="Calibri"/>
                <w:b/>
              </w:rPr>
            </w:pPr>
          </w:p>
        </w:tc>
      </w:tr>
      <w:tr w:rsidR="00287857" w:rsidRPr="00287857" w14:paraId="2BE9A247" w14:textId="77777777" w:rsidTr="00B50AD3">
        <w:trPr>
          <w:trHeight w:val="141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14D8D" w14:textId="49CBA740" w:rsidR="00D42F10" w:rsidRPr="00287857" w:rsidRDefault="002D4F98" w:rsidP="00D42F10">
            <w:pPr>
              <w:spacing w:line="360" w:lineRule="auto"/>
              <w:rPr>
                <w:rFonts w:ascii="Calibri" w:hAnsi="Calibri"/>
                <w:b/>
                <w:vertAlign w:val="superscript"/>
              </w:rPr>
            </w:pPr>
            <w:r>
              <w:rPr>
                <w:rFonts w:ascii="Calibri" w:hAnsi="Calibri"/>
                <w:b/>
              </w:rPr>
              <w:t>Dane uczestników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900A7" w14:textId="78DADDBB" w:rsidR="00E124B6" w:rsidRPr="00287857" w:rsidRDefault="00E124B6" w:rsidP="00E124B6">
            <w:pPr>
              <w:jc w:val="both"/>
              <w:rPr>
                <w:rFonts w:ascii="Calibri" w:hAnsi="Calibri"/>
                <w:b/>
              </w:rPr>
            </w:pPr>
            <w:r w:rsidRPr="00287857">
              <w:rPr>
                <w:rFonts w:ascii="Calibri" w:hAnsi="Calibri"/>
                <w:b/>
              </w:rPr>
              <w:t>Członk</w:t>
            </w:r>
            <w:r w:rsidR="002D4F98">
              <w:rPr>
                <w:rFonts w:ascii="Calibri" w:hAnsi="Calibri"/>
                <w:b/>
              </w:rPr>
              <w:t>owie</w:t>
            </w:r>
            <w:r w:rsidRPr="00287857">
              <w:rPr>
                <w:rFonts w:ascii="Calibri" w:hAnsi="Calibri"/>
                <w:b/>
              </w:rPr>
              <w:t xml:space="preserve"> Stowarzyszenia: </w:t>
            </w:r>
          </w:p>
          <w:p w14:paraId="73DC0CAD" w14:textId="3E3FEAA5" w:rsidR="00230E57" w:rsidRPr="00287857" w:rsidRDefault="00F93DF0" w:rsidP="00E124B6">
            <w:pPr>
              <w:pStyle w:val="NormalnyWeb"/>
              <w:spacing w:before="0" w:beforeAutospacing="0" w:after="0" w:afterAutospacing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1 800</w:t>
            </w:r>
            <w:r w:rsidR="00E124B6" w:rsidRPr="00287857">
              <w:rPr>
                <w:rFonts w:ascii="Calibri" w:hAnsi="Calibri"/>
                <w:bCs/>
                <w:sz w:val="22"/>
                <w:szCs w:val="22"/>
              </w:rPr>
              <w:t>,00 zł</w:t>
            </w:r>
            <w:r w:rsidR="00287857" w:rsidRPr="00287857">
              <w:rPr>
                <w:rFonts w:ascii="Calibri" w:hAnsi="Calibri"/>
                <w:bCs/>
                <w:sz w:val="22"/>
                <w:szCs w:val="22"/>
              </w:rPr>
              <w:t xml:space="preserve"> netto</w:t>
            </w:r>
            <w:r w:rsidR="00E124B6" w:rsidRPr="00287857">
              <w:rPr>
                <w:rFonts w:ascii="Calibri" w:hAnsi="Calibri"/>
                <w:bCs/>
                <w:sz w:val="22"/>
                <w:szCs w:val="22"/>
              </w:rPr>
              <w:t>/</w:t>
            </w:r>
            <w:r w:rsidR="00287857" w:rsidRPr="00287857">
              <w:rPr>
                <w:rFonts w:ascii="Calibri" w:hAnsi="Calibri"/>
                <w:bCs/>
                <w:sz w:val="22"/>
                <w:szCs w:val="22"/>
              </w:rPr>
              <w:t xml:space="preserve">1 </w:t>
            </w:r>
            <w:r w:rsidR="00E124B6" w:rsidRPr="00287857">
              <w:rPr>
                <w:rFonts w:ascii="Calibri" w:hAnsi="Calibri"/>
                <w:bCs/>
                <w:sz w:val="22"/>
                <w:szCs w:val="22"/>
              </w:rPr>
              <w:t>osobę</w:t>
            </w:r>
            <w:r w:rsidR="0012535A">
              <w:rPr>
                <w:rFonts w:ascii="Calibri" w:hAnsi="Calibri"/>
                <w:bCs/>
                <w:sz w:val="22"/>
                <w:szCs w:val="22"/>
              </w:rPr>
              <w:t xml:space="preserve"> + VAT</w:t>
            </w:r>
            <w:r w:rsidR="005965B7">
              <w:rPr>
                <w:rFonts w:ascii="Calibri" w:hAnsi="Calibri"/>
                <w:bCs/>
                <w:sz w:val="22"/>
                <w:szCs w:val="22"/>
              </w:rPr>
              <w:t xml:space="preserve"> (23%)</w:t>
            </w:r>
            <w:r w:rsidR="000D168C">
              <w:rPr>
                <w:rFonts w:ascii="Calibri" w:hAnsi="Calibri"/>
                <w:bCs/>
                <w:sz w:val="22"/>
                <w:szCs w:val="22"/>
              </w:rPr>
              <w:t xml:space="preserve"> = </w:t>
            </w:r>
            <w:r>
              <w:rPr>
                <w:rFonts w:ascii="Calibri" w:hAnsi="Calibri"/>
                <w:bCs/>
                <w:sz w:val="22"/>
                <w:szCs w:val="22"/>
                <w:u w:val="single"/>
              </w:rPr>
              <w:t>2 214</w:t>
            </w:r>
            <w:r w:rsidR="008D73A2">
              <w:rPr>
                <w:rFonts w:ascii="Calibri" w:hAnsi="Calibri"/>
                <w:bCs/>
                <w:sz w:val="22"/>
                <w:szCs w:val="22"/>
                <w:u w:val="single"/>
              </w:rPr>
              <w:t>,00</w:t>
            </w:r>
            <w:r w:rsidR="000D168C" w:rsidRPr="000D168C">
              <w:rPr>
                <w:rFonts w:ascii="Calibri" w:hAnsi="Calibri"/>
                <w:bCs/>
                <w:sz w:val="22"/>
                <w:szCs w:val="22"/>
                <w:u w:val="single"/>
              </w:rPr>
              <w:t xml:space="preserve"> zł brutt</w:t>
            </w:r>
            <w:r w:rsidR="00FE2074">
              <w:rPr>
                <w:rFonts w:ascii="Calibri" w:hAnsi="Calibri"/>
                <w:bCs/>
                <w:sz w:val="22"/>
                <w:szCs w:val="22"/>
                <w:u w:val="single"/>
              </w:rPr>
              <w:t>o</w:t>
            </w:r>
            <w:r w:rsidR="000D168C" w:rsidRPr="000D168C">
              <w:rPr>
                <w:rFonts w:ascii="Calibri" w:hAnsi="Calibri"/>
                <w:bCs/>
                <w:sz w:val="22"/>
                <w:szCs w:val="22"/>
                <w:u w:val="single"/>
              </w:rPr>
              <w:t xml:space="preserve"> do zapłaty</w:t>
            </w:r>
          </w:p>
          <w:p w14:paraId="4FAAC5D5" w14:textId="75CED778" w:rsidR="00E124B6" w:rsidRPr="00287857" w:rsidRDefault="00E124B6" w:rsidP="00230E57">
            <w:pPr>
              <w:pStyle w:val="NormalnyWeb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Calibri" w:hAnsi="Calibri"/>
                <w:bCs/>
              </w:rPr>
            </w:pPr>
            <w:r w:rsidRPr="00287857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287857">
              <w:rPr>
                <w:rFonts w:ascii="Calibri" w:hAnsi="Calibri"/>
                <w:bCs/>
              </w:rPr>
              <w:t>…………………………………………….</w:t>
            </w:r>
          </w:p>
          <w:p w14:paraId="65745AF0" w14:textId="5ADF3E63" w:rsidR="00E124B6" w:rsidRPr="00287857" w:rsidRDefault="00E124B6" w:rsidP="00E124B6">
            <w:pPr>
              <w:pStyle w:val="NormalnyWeb"/>
              <w:spacing w:before="0" w:beforeAutospacing="0" w:after="0" w:afterAutospacing="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287857">
              <w:rPr>
                <w:rFonts w:ascii="Calibri" w:hAnsi="Calibri"/>
                <w:bCs/>
              </w:rPr>
              <w:t xml:space="preserve">                                 </w:t>
            </w:r>
            <w:r w:rsidR="00852620" w:rsidRPr="00287857">
              <w:rPr>
                <w:rFonts w:ascii="Calibri" w:hAnsi="Calibri"/>
                <w:bCs/>
                <w:i/>
                <w:iCs/>
                <w:sz w:val="16"/>
                <w:szCs w:val="16"/>
              </w:rPr>
              <w:t>imię i nazwisko</w:t>
            </w:r>
          </w:p>
          <w:p w14:paraId="75B96C2A" w14:textId="77777777" w:rsidR="00072227" w:rsidRPr="00287857" w:rsidRDefault="00072227" w:rsidP="00072227">
            <w:pPr>
              <w:pStyle w:val="NormalnyWeb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Calibri" w:hAnsi="Calibri"/>
                <w:bCs/>
              </w:rPr>
            </w:pPr>
            <w:r w:rsidRPr="00287857">
              <w:rPr>
                <w:rFonts w:ascii="Calibri" w:hAnsi="Calibri"/>
                <w:bCs/>
              </w:rPr>
              <w:t>…………………………………………….</w:t>
            </w:r>
          </w:p>
          <w:p w14:paraId="657781C3" w14:textId="77777777" w:rsidR="00072227" w:rsidRPr="00287857" w:rsidRDefault="00072227" w:rsidP="00072227">
            <w:pPr>
              <w:pStyle w:val="NormalnyWeb"/>
              <w:spacing w:before="0" w:beforeAutospacing="0" w:after="0" w:afterAutospacing="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287857">
              <w:rPr>
                <w:rFonts w:ascii="Calibri" w:hAnsi="Calibri"/>
                <w:bCs/>
              </w:rPr>
              <w:t xml:space="preserve">                                 </w:t>
            </w:r>
            <w:r w:rsidRPr="00287857">
              <w:rPr>
                <w:rFonts w:ascii="Calibri" w:hAnsi="Calibri"/>
                <w:bCs/>
                <w:i/>
                <w:iCs/>
                <w:sz w:val="16"/>
                <w:szCs w:val="16"/>
              </w:rPr>
              <w:t>imię i nazwisko</w:t>
            </w:r>
          </w:p>
          <w:p w14:paraId="24F7FFBA" w14:textId="77777777" w:rsidR="00072227" w:rsidRPr="00287857" w:rsidRDefault="00072227" w:rsidP="00072227">
            <w:pPr>
              <w:pStyle w:val="NormalnyWeb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Calibri" w:hAnsi="Calibri"/>
                <w:bCs/>
              </w:rPr>
            </w:pPr>
            <w:r w:rsidRPr="00287857">
              <w:rPr>
                <w:rFonts w:ascii="Calibri" w:hAnsi="Calibri"/>
                <w:bCs/>
              </w:rPr>
              <w:t>…………………………………………….</w:t>
            </w:r>
          </w:p>
          <w:p w14:paraId="591A59EF" w14:textId="77777777" w:rsidR="00072227" w:rsidRPr="00287857" w:rsidRDefault="00072227" w:rsidP="00072227">
            <w:pPr>
              <w:pStyle w:val="NormalnyWeb"/>
              <w:spacing w:before="0" w:beforeAutospacing="0" w:after="0" w:afterAutospacing="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287857">
              <w:rPr>
                <w:rFonts w:ascii="Calibri" w:hAnsi="Calibri"/>
                <w:bCs/>
              </w:rPr>
              <w:t xml:space="preserve">                                 </w:t>
            </w:r>
            <w:r w:rsidRPr="00287857">
              <w:rPr>
                <w:rFonts w:ascii="Calibri" w:hAnsi="Calibri"/>
                <w:bCs/>
                <w:i/>
                <w:iCs/>
                <w:sz w:val="16"/>
                <w:szCs w:val="16"/>
              </w:rPr>
              <w:t>imię i nazwisko</w:t>
            </w:r>
          </w:p>
          <w:p w14:paraId="5E7864F0" w14:textId="525A1F0C" w:rsidR="00FE2074" w:rsidRPr="00287857" w:rsidRDefault="00FE2074" w:rsidP="00FE2074">
            <w:pPr>
              <w:jc w:val="both"/>
              <w:rPr>
                <w:rFonts w:ascii="Calibri" w:hAnsi="Calibri"/>
                <w:b/>
              </w:rPr>
            </w:pPr>
            <w:r w:rsidRPr="00287857">
              <w:rPr>
                <w:rFonts w:ascii="Calibri" w:hAnsi="Calibri"/>
                <w:b/>
              </w:rPr>
              <w:t>Członk</w:t>
            </w:r>
            <w:r>
              <w:rPr>
                <w:rFonts w:ascii="Calibri" w:hAnsi="Calibri"/>
                <w:b/>
              </w:rPr>
              <w:t>owie</w:t>
            </w:r>
            <w:r w:rsidRPr="00287857">
              <w:rPr>
                <w:rFonts w:ascii="Calibri" w:hAnsi="Calibri"/>
                <w:b/>
              </w:rPr>
              <w:t xml:space="preserve"> </w:t>
            </w:r>
            <w:r w:rsidR="00544B66">
              <w:rPr>
                <w:rFonts w:ascii="Calibri" w:hAnsi="Calibri"/>
                <w:b/>
              </w:rPr>
              <w:t xml:space="preserve">Stowarzyszenia </w:t>
            </w:r>
            <w:r>
              <w:rPr>
                <w:rFonts w:ascii="Calibri" w:hAnsi="Calibri"/>
                <w:b/>
              </w:rPr>
              <w:t>emerytowani</w:t>
            </w:r>
            <w:r w:rsidRPr="00287857">
              <w:rPr>
                <w:rFonts w:ascii="Calibri" w:hAnsi="Calibri"/>
                <w:b/>
              </w:rPr>
              <w:t>: </w:t>
            </w:r>
          </w:p>
          <w:p w14:paraId="4BC53210" w14:textId="351999D4" w:rsidR="00FE2074" w:rsidRDefault="00FE2074" w:rsidP="00FE2074">
            <w:pPr>
              <w:pStyle w:val="NormalnyWeb"/>
              <w:spacing w:before="0" w:beforeAutospacing="0" w:after="0" w:afterAutospacing="0"/>
              <w:jc w:val="both"/>
              <w:rPr>
                <w:rFonts w:ascii="Calibri" w:hAnsi="Calibri"/>
                <w:bCs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500</w:t>
            </w:r>
            <w:r w:rsidRPr="00287857">
              <w:rPr>
                <w:rFonts w:ascii="Calibri" w:hAnsi="Calibri"/>
                <w:bCs/>
                <w:sz w:val="22"/>
                <w:szCs w:val="22"/>
              </w:rPr>
              <w:t>,00 zł netto/1 osobę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+ VAT (23%) = </w:t>
            </w:r>
            <w:r>
              <w:rPr>
                <w:rFonts w:ascii="Calibri" w:hAnsi="Calibri"/>
                <w:bCs/>
                <w:sz w:val="22"/>
                <w:szCs w:val="22"/>
                <w:u w:val="single"/>
              </w:rPr>
              <w:t>615</w:t>
            </w:r>
            <w:r w:rsidRPr="000D168C">
              <w:rPr>
                <w:rFonts w:ascii="Calibri" w:hAnsi="Calibri"/>
                <w:bCs/>
                <w:sz w:val="22"/>
                <w:szCs w:val="22"/>
                <w:u w:val="single"/>
              </w:rPr>
              <w:t xml:space="preserve"> zł brutt</w:t>
            </w:r>
            <w:r>
              <w:rPr>
                <w:rFonts w:ascii="Calibri" w:hAnsi="Calibri"/>
                <w:bCs/>
                <w:sz w:val="22"/>
                <w:szCs w:val="22"/>
                <w:u w:val="single"/>
              </w:rPr>
              <w:t>o</w:t>
            </w:r>
            <w:r w:rsidRPr="000D168C">
              <w:rPr>
                <w:rFonts w:ascii="Calibri" w:hAnsi="Calibri"/>
                <w:bCs/>
                <w:sz w:val="22"/>
                <w:szCs w:val="22"/>
                <w:u w:val="single"/>
              </w:rPr>
              <w:t xml:space="preserve"> do zapłaty</w:t>
            </w:r>
          </w:p>
          <w:p w14:paraId="08687CE9" w14:textId="77777777" w:rsidR="00FE2074" w:rsidRPr="00287857" w:rsidRDefault="00FE2074" w:rsidP="00FE2074">
            <w:pPr>
              <w:pStyle w:val="NormalnyWeb"/>
              <w:spacing w:before="0" w:beforeAutospacing="0" w:after="0" w:afterAutospacing="0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  <w:p w14:paraId="671E78B6" w14:textId="77777777" w:rsidR="00FE2074" w:rsidRPr="00287857" w:rsidRDefault="00FE2074" w:rsidP="00FE2074">
            <w:pPr>
              <w:pStyle w:val="NormalnyWeb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rFonts w:ascii="Calibri" w:hAnsi="Calibri"/>
                <w:bCs/>
              </w:rPr>
            </w:pPr>
            <w:r w:rsidRPr="00287857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287857">
              <w:rPr>
                <w:rFonts w:ascii="Calibri" w:hAnsi="Calibri"/>
                <w:bCs/>
              </w:rPr>
              <w:t>…………………………………………….</w:t>
            </w:r>
          </w:p>
          <w:p w14:paraId="4169434B" w14:textId="55922500" w:rsidR="00072227" w:rsidRPr="00287857" w:rsidRDefault="00FE2074" w:rsidP="00E124B6">
            <w:pPr>
              <w:pStyle w:val="NormalnyWeb"/>
              <w:spacing w:before="0" w:beforeAutospacing="0" w:after="0" w:afterAutospacing="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287857">
              <w:rPr>
                <w:rFonts w:ascii="Calibri" w:hAnsi="Calibri"/>
                <w:bCs/>
              </w:rPr>
              <w:t xml:space="preserve">                                 </w:t>
            </w:r>
            <w:r w:rsidRPr="00287857">
              <w:rPr>
                <w:rFonts w:ascii="Calibri" w:hAnsi="Calibri"/>
                <w:bCs/>
                <w:i/>
                <w:iCs/>
                <w:sz w:val="16"/>
                <w:szCs w:val="16"/>
              </w:rPr>
              <w:t>imię i nazwisko</w:t>
            </w:r>
          </w:p>
          <w:p w14:paraId="34BE6778" w14:textId="691D8F84" w:rsidR="00E124B6" w:rsidRPr="00287857" w:rsidRDefault="002D4F98" w:rsidP="00E124B6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Pozostali</w:t>
            </w:r>
            <w:r w:rsidR="00230E57" w:rsidRPr="00287857">
              <w:rPr>
                <w:rFonts w:ascii="Calibri" w:hAnsi="Calibri"/>
                <w:b/>
              </w:rPr>
              <w:t xml:space="preserve"> uczestni</w:t>
            </w:r>
            <w:r>
              <w:rPr>
                <w:rFonts w:ascii="Calibri" w:hAnsi="Calibri"/>
                <w:b/>
              </w:rPr>
              <w:t>cy</w:t>
            </w:r>
            <w:r w:rsidR="00E124B6" w:rsidRPr="00287857">
              <w:rPr>
                <w:rFonts w:ascii="Calibri" w:hAnsi="Calibri"/>
                <w:b/>
              </w:rPr>
              <w:t>:</w:t>
            </w:r>
          </w:p>
          <w:p w14:paraId="024B3E45" w14:textId="126239F1" w:rsidR="00072227" w:rsidRPr="00287857" w:rsidRDefault="0012535A" w:rsidP="00E124B6">
            <w:pPr>
              <w:pStyle w:val="NormalnyWeb"/>
              <w:spacing w:before="0" w:beforeAutospacing="0" w:after="0" w:afterAutospacing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2 </w:t>
            </w:r>
            <w:r w:rsidR="00044E86">
              <w:rPr>
                <w:rFonts w:ascii="Calibri" w:hAnsi="Calibri"/>
                <w:bCs/>
                <w:sz w:val="22"/>
                <w:szCs w:val="22"/>
              </w:rPr>
              <w:t>1</w:t>
            </w:r>
            <w:r>
              <w:rPr>
                <w:rFonts w:ascii="Calibri" w:hAnsi="Calibri"/>
                <w:bCs/>
                <w:sz w:val="22"/>
                <w:szCs w:val="22"/>
              </w:rPr>
              <w:t>00</w:t>
            </w:r>
            <w:r w:rsidR="00E124B6" w:rsidRPr="00287857">
              <w:rPr>
                <w:rFonts w:ascii="Calibri" w:hAnsi="Calibri"/>
                <w:bCs/>
                <w:sz w:val="22"/>
                <w:szCs w:val="22"/>
              </w:rPr>
              <w:t>,00 zł</w:t>
            </w:r>
            <w:r w:rsidR="002D4F98">
              <w:rPr>
                <w:rFonts w:ascii="Calibri" w:hAnsi="Calibri"/>
                <w:bCs/>
                <w:sz w:val="22"/>
                <w:szCs w:val="22"/>
              </w:rPr>
              <w:t xml:space="preserve"> netto</w:t>
            </w:r>
            <w:r w:rsidR="00E124B6" w:rsidRPr="00287857">
              <w:rPr>
                <w:rFonts w:ascii="Calibri" w:hAnsi="Calibri"/>
                <w:bCs/>
                <w:sz w:val="22"/>
                <w:szCs w:val="22"/>
              </w:rPr>
              <w:t>/</w:t>
            </w:r>
            <w:r w:rsidR="00287857" w:rsidRPr="00287857">
              <w:rPr>
                <w:rFonts w:ascii="Calibri" w:hAnsi="Calibri"/>
                <w:bCs/>
                <w:sz w:val="22"/>
                <w:szCs w:val="22"/>
              </w:rPr>
              <w:t xml:space="preserve">1 </w:t>
            </w:r>
            <w:r w:rsidR="00E124B6" w:rsidRPr="00287857">
              <w:rPr>
                <w:rFonts w:ascii="Calibri" w:hAnsi="Calibri"/>
                <w:bCs/>
                <w:sz w:val="22"/>
                <w:szCs w:val="22"/>
              </w:rPr>
              <w:t>osobę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+ VAT</w:t>
            </w:r>
            <w:r w:rsidR="0048364D">
              <w:rPr>
                <w:rFonts w:ascii="Calibri" w:hAnsi="Calibri"/>
                <w:bCs/>
                <w:sz w:val="22"/>
                <w:szCs w:val="22"/>
              </w:rPr>
              <w:t xml:space="preserve"> (23%)</w:t>
            </w:r>
            <w:r w:rsidR="000D168C">
              <w:rPr>
                <w:rFonts w:ascii="Calibri" w:hAnsi="Calibri"/>
                <w:bCs/>
                <w:sz w:val="22"/>
                <w:szCs w:val="22"/>
              </w:rPr>
              <w:t xml:space="preserve"> = </w:t>
            </w:r>
            <w:r w:rsidR="00F93DF0">
              <w:rPr>
                <w:rFonts w:ascii="Calibri" w:hAnsi="Calibri"/>
                <w:bCs/>
                <w:sz w:val="22"/>
                <w:szCs w:val="22"/>
                <w:u w:val="single"/>
              </w:rPr>
              <w:t xml:space="preserve">2 </w:t>
            </w:r>
            <w:r w:rsidR="00044E86">
              <w:rPr>
                <w:rFonts w:ascii="Calibri" w:hAnsi="Calibri"/>
                <w:bCs/>
                <w:sz w:val="22"/>
                <w:szCs w:val="22"/>
                <w:u w:val="single"/>
              </w:rPr>
              <w:t>583</w:t>
            </w:r>
            <w:r w:rsidR="008D73A2">
              <w:rPr>
                <w:rFonts w:ascii="Calibri" w:hAnsi="Calibri"/>
                <w:bCs/>
                <w:sz w:val="22"/>
                <w:szCs w:val="22"/>
                <w:u w:val="single"/>
              </w:rPr>
              <w:t>,00</w:t>
            </w:r>
            <w:r w:rsidR="000D168C" w:rsidRPr="000D168C">
              <w:rPr>
                <w:rFonts w:ascii="Calibri" w:hAnsi="Calibri"/>
                <w:bCs/>
                <w:sz w:val="22"/>
                <w:szCs w:val="22"/>
                <w:u w:val="single"/>
              </w:rPr>
              <w:t xml:space="preserve"> zł brutt</w:t>
            </w:r>
            <w:r w:rsidR="00FE2074">
              <w:rPr>
                <w:rFonts w:ascii="Calibri" w:hAnsi="Calibri"/>
                <w:bCs/>
                <w:sz w:val="22"/>
                <w:szCs w:val="22"/>
                <w:u w:val="single"/>
              </w:rPr>
              <w:t>o</w:t>
            </w:r>
            <w:r w:rsidR="000D168C" w:rsidRPr="000D168C">
              <w:rPr>
                <w:rFonts w:ascii="Calibri" w:hAnsi="Calibri"/>
                <w:bCs/>
                <w:sz w:val="22"/>
                <w:szCs w:val="22"/>
                <w:u w:val="single"/>
              </w:rPr>
              <w:t xml:space="preserve"> do zapłaty</w:t>
            </w:r>
            <w:r w:rsidR="00E41354" w:rsidRPr="00287857">
              <w:rPr>
                <w:rFonts w:ascii="Calibri" w:hAnsi="Calibri"/>
                <w:bCs/>
                <w:sz w:val="22"/>
                <w:szCs w:val="22"/>
              </w:rPr>
              <w:t xml:space="preserve">                       </w:t>
            </w:r>
            <w:r w:rsidR="00E124B6" w:rsidRPr="00287857">
              <w:rPr>
                <w:rFonts w:ascii="Calibri" w:hAnsi="Calibri"/>
                <w:bCs/>
                <w:sz w:val="22"/>
                <w:szCs w:val="22"/>
              </w:rPr>
              <w:t xml:space="preserve">      </w:t>
            </w:r>
          </w:p>
          <w:p w14:paraId="291A686E" w14:textId="77777777" w:rsidR="00072227" w:rsidRPr="00287857" w:rsidRDefault="00072227" w:rsidP="00072227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Fonts w:ascii="Calibri" w:hAnsi="Calibri"/>
                <w:bCs/>
              </w:rPr>
            </w:pPr>
            <w:r w:rsidRPr="00287857">
              <w:rPr>
                <w:rFonts w:ascii="Calibri" w:hAnsi="Calibri"/>
                <w:bCs/>
              </w:rPr>
              <w:t>…………………………………………….</w:t>
            </w:r>
          </w:p>
          <w:p w14:paraId="752508D1" w14:textId="77777777" w:rsidR="00072227" w:rsidRPr="00287857" w:rsidRDefault="00072227" w:rsidP="00072227">
            <w:pPr>
              <w:pStyle w:val="NormalnyWeb"/>
              <w:spacing w:before="0" w:beforeAutospacing="0" w:after="0" w:afterAutospacing="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287857">
              <w:rPr>
                <w:rFonts w:ascii="Calibri" w:hAnsi="Calibri"/>
                <w:bCs/>
              </w:rPr>
              <w:t xml:space="preserve">                                 </w:t>
            </w:r>
            <w:r w:rsidRPr="00287857">
              <w:rPr>
                <w:rFonts w:ascii="Calibri" w:hAnsi="Calibri"/>
                <w:bCs/>
                <w:i/>
                <w:iCs/>
                <w:sz w:val="16"/>
                <w:szCs w:val="16"/>
              </w:rPr>
              <w:t>imię i nazwisko</w:t>
            </w:r>
          </w:p>
          <w:p w14:paraId="28D0375C" w14:textId="77777777" w:rsidR="00072227" w:rsidRPr="00287857" w:rsidRDefault="00072227" w:rsidP="00072227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Fonts w:ascii="Calibri" w:hAnsi="Calibri"/>
                <w:bCs/>
              </w:rPr>
            </w:pPr>
            <w:r w:rsidRPr="00287857">
              <w:rPr>
                <w:rFonts w:ascii="Calibri" w:hAnsi="Calibri"/>
                <w:bCs/>
              </w:rPr>
              <w:t>…………………………………………….</w:t>
            </w:r>
          </w:p>
          <w:p w14:paraId="56E87A98" w14:textId="77777777" w:rsidR="00072227" w:rsidRPr="00287857" w:rsidRDefault="00072227" w:rsidP="00072227">
            <w:pPr>
              <w:pStyle w:val="NormalnyWeb"/>
              <w:spacing w:before="0" w:beforeAutospacing="0" w:after="0" w:afterAutospacing="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287857">
              <w:rPr>
                <w:rFonts w:ascii="Calibri" w:hAnsi="Calibri"/>
                <w:bCs/>
              </w:rPr>
              <w:t xml:space="preserve">                                 </w:t>
            </w:r>
            <w:r w:rsidRPr="00287857">
              <w:rPr>
                <w:rFonts w:ascii="Calibri" w:hAnsi="Calibri"/>
                <w:bCs/>
                <w:i/>
                <w:iCs/>
                <w:sz w:val="16"/>
                <w:szCs w:val="16"/>
              </w:rPr>
              <w:t>imię i nazwisko</w:t>
            </w:r>
          </w:p>
          <w:p w14:paraId="2FB3FF92" w14:textId="77777777" w:rsidR="00072227" w:rsidRPr="00287857" w:rsidRDefault="00072227" w:rsidP="00072227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Fonts w:ascii="Calibri" w:hAnsi="Calibri"/>
                <w:bCs/>
              </w:rPr>
            </w:pPr>
            <w:r w:rsidRPr="00287857">
              <w:rPr>
                <w:rFonts w:ascii="Calibri" w:hAnsi="Calibri"/>
                <w:bCs/>
              </w:rPr>
              <w:t>…………………………………………….</w:t>
            </w:r>
          </w:p>
          <w:p w14:paraId="233E665C" w14:textId="36BE9DB6" w:rsidR="00FE2074" w:rsidRPr="00287857" w:rsidRDefault="00072227" w:rsidP="00E124B6">
            <w:pPr>
              <w:pStyle w:val="NormalnyWeb"/>
              <w:spacing w:before="0" w:beforeAutospacing="0" w:after="0" w:afterAutospacing="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287857">
              <w:rPr>
                <w:rFonts w:ascii="Calibri" w:hAnsi="Calibri"/>
                <w:bCs/>
              </w:rPr>
              <w:t xml:space="preserve">                                 </w:t>
            </w:r>
            <w:r w:rsidRPr="00287857">
              <w:rPr>
                <w:rFonts w:ascii="Calibri" w:hAnsi="Calibri"/>
                <w:bCs/>
                <w:i/>
                <w:iCs/>
                <w:sz w:val="16"/>
                <w:szCs w:val="16"/>
              </w:rPr>
              <w:t>imię i nazwisko</w:t>
            </w:r>
          </w:p>
        </w:tc>
      </w:tr>
      <w:tr w:rsidR="003E14CB" w:rsidRPr="00603326" w14:paraId="6ED4615A" w14:textId="77777777" w:rsidTr="00FE2074">
        <w:trPr>
          <w:trHeight w:val="1273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342E1" w14:textId="4ACB7AD8" w:rsidR="003E14CB" w:rsidRDefault="003E14CB" w:rsidP="00FE207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Uwagi Zgłaszającego (np. dotyczące posiłków)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9017D" w14:textId="77777777" w:rsidR="003E14CB" w:rsidRDefault="003E14CB" w:rsidP="00FE2074">
            <w:pPr>
              <w:rPr>
                <w:rFonts w:ascii="Calibri" w:hAnsi="Calibri"/>
              </w:rPr>
            </w:pPr>
          </w:p>
          <w:p w14:paraId="62374138" w14:textId="77777777" w:rsidR="0048740B" w:rsidRDefault="0048740B" w:rsidP="00FE2074">
            <w:pPr>
              <w:rPr>
                <w:rFonts w:ascii="Calibri" w:hAnsi="Calibri"/>
              </w:rPr>
            </w:pPr>
          </w:p>
          <w:p w14:paraId="02EDCE44" w14:textId="77777777" w:rsidR="0048740B" w:rsidRDefault="0048740B" w:rsidP="00FE2074">
            <w:pPr>
              <w:rPr>
                <w:rFonts w:ascii="Calibri" w:hAnsi="Calibri"/>
              </w:rPr>
            </w:pPr>
          </w:p>
          <w:p w14:paraId="41297759" w14:textId="77777777" w:rsidR="0048740B" w:rsidRDefault="0048740B" w:rsidP="00FE2074">
            <w:pPr>
              <w:rPr>
                <w:rFonts w:ascii="Calibri" w:hAnsi="Calibri"/>
              </w:rPr>
            </w:pPr>
          </w:p>
        </w:tc>
      </w:tr>
    </w:tbl>
    <w:p w14:paraId="1187FED2" w14:textId="07066255" w:rsidR="00B50AD3" w:rsidRPr="00FE2074" w:rsidRDefault="00B50AD3" w:rsidP="00B50AD3">
      <w:pPr>
        <w:jc w:val="both"/>
        <w:rPr>
          <w:rFonts w:asciiTheme="minorHAnsi" w:hAnsiTheme="minorHAnsi" w:cs="Arial"/>
          <w:sz w:val="18"/>
          <w:szCs w:val="22"/>
        </w:rPr>
      </w:pPr>
      <w:r w:rsidRPr="00FE2074">
        <w:rPr>
          <w:rFonts w:asciiTheme="minorHAnsi" w:hAnsiTheme="minorHAnsi" w:cs="Arial"/>
          <w:sz w:val="18"/>
          <w:szCs w:val="22"/>
        </w:rPr>
        <w:t>„Lubuskie Forum Wodociągowe” informuje, iż Strony są zobowiązane do stosowania przepisów Ustawy z dnia 10 maja 2018 r.</w:t>
      </w:r>
      <w:r w:rsidR="002D4F98" w:rsidRPr="00FE2074">
        <w:rPr>
          <w:rFonts w:asciiTheme="minorHAnsi" w:hAnsiTheme="minorHAnsi" w:cs="Arial"/>
          <w:sz w:val="18"/>
          <w:szCs w:val="22"/>
        </w:rPr>
        <w:t xml:space="preserve"> </w:t>
      </w:r>
      <w:r w:rsidRPr="00FE2074">
        <w:rPr>
          <w:rFonts w:asciiTheme="minorHAnsi" w:hAnsiTheme="minorHAnsi" w:cs="Arial"/>
          <w:sz w:val="18"/>
          <w:szCs w:val="22"/>
        </w:rPr>
        <w:t>o ochronie danych osobowych. Obowiązek ten dotyczy wszystkich dokumentów i wszystkich osób, biorących udział w konferencji</w:t>
      </w:r>
      <w:r w:rsidR="002D4F98" w:rsidRPr="00FE2074">
        <w:rPr>
          <w:rFonts w:asciiTheme="minorHAnsi" w:hAnsiTheme="minorHAnsi" w:cs="Arial"/>
          <w:sz w:val="18"/>
          <w:szCs w:val="22"/>
        </w:rPr>
        <w:t xml:space="preserve"> </w:t>
      </w:r>
      <w:r w:rsidRPr="00FE2074">
        <w:rPr>
          <w:rFonts w:asciiTheme="minorHAnsi" w:hAnsiTheme="minorHAnsi" w:cs="Arial"/>
          <w:sz w:val="18"/>
          <w:szCs w:val="22"/>
        </w:rPr>
        <w:t xml:space="preserve">w całym okresie jej trwania. Dane osobowe będą przetwarzane dla potrzeb organizacji konferencji branżowej w </w:t>
      </w:r>
      <w:r w:rsidR="00FE2074" w:rsidRPr="00FE2074">
        <w:rPr>
          <w:rFonts w:asciiTheme="minorHAnsi" w:hAnsiTheme="minorHAnsi" w:cs="Arial"/>
          <w:sz w:val="18"/>
          <w:szCs w:val="22"/>
        </w:rPr>
        <w:t>Rogowie</w:t>
      </w:r>
      <w:r w:rsidRPr="00FE2074">
        <w:rPr>
          <w:rFonts w:asciiTheme="minorHAnsi" w:hAnsiTheme="minorHAnsi" w:cs="Arial"/>
          <w:sz w:val="18"/>
          <w:szCs w:val="22"/>
        </w:rPr>
        <w:t>, zgodnie z obowiązującą Ustawą o ochronie danych osobowych. Administratorem danych osobowych jest Stowarzyszenie „Lubuskie Forum Wodociągowe” z/s w Zielonej Górze.</w:t>
      </w:r>
      <w:r w:rsidR="002D4F98" w:rsidRPr="00FE2074">
        <w:rPr>
          <w:rFonts w:asciiTheme="minorHAnsi" w:hAnsiTheme="minorHAnsi" w:cs="Arial"/>
          <w:sz w:val="18"/>
          <w:szCs w:val="22"/>
        </w:rPr>
        <w:t xml:space="preserve"> </w:t>
      </w:r>
      <w:r w:rsidRPr="00FE2074">
        <w:rPr>
          <w:rFonts w:asciiTheme="minorHAnsi" w:hAnsiTheme="minorHAnsi" w:cs="Arial"/>
          <w:sz w:val="18"/>
          <w:szCs w:val="22"/>
        </w:rPr>
        <w:t>Wyrażam/y zgodę na przetwarzanie moich/naszych danych osobowych.</w:t>
      </w:r>
    </w:p>
    <w:p w14:paraId="4D1BD5C3" w14:textId="77777777" w:rsidR="002D4F98" w:rsidRDefault="002D4F98" w:rsidP="00B50AD3">
      <w:pPr>
        <w:pStyle w:val="Akapitzlist"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63B0442A" w14:textId="77777777" w:rsidR="00FE2074" w:rsidRDefault="00FE2074" w:rsidP="00B50AD3">
      <w:pPr>
        <w:pStyle w:val="Akapitzlist"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3856B62C" w14:textId="77777777" w:rsidR="00B50AD3" w:rsidRDefault="00B50AD3" w:rsidP="00B50AD3">
      <w:pPr>
        <w:pStyle w:val="Akapitzlist"/>
        <w:spacing w:line="360" w:lineRule="auto"/>
        <w:ind w:left="5676" w:firstLine="69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………………………………………………</w:t>
      </w:r>
    </w:p>
    <w:p w14:paraId="71979032" w14:textId="77777777" w:rsidR="00742844" w:rsidRPr="00E124B6" w:rsidRDefault="00E124B6" w:rsidP="00382278">
      <w:pPr>
        <w:pStyle w:val="Akapitzlist"/>
        <w:spacing w:line="360" w:lineRule="auto"/>
        <w:ind w:left="5676" w:firstLine="696"/>
        <w:jc w:val="both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 xml:space="preserve">      </w:t>
      </w:r>
      <w:r w:rsidR="00B50AD3" w:rsidRPr="00E124B6">
        <w:rPr>
          <w:rFonts w:asciiTheme="minorHAnsi" w:hAnsiTheme="minorHAnsi" w:cs="Arial"/>
          <w:sz w:val="18"/>
          <w:szCs w:val="18"/>
        </w:rPr>
        <w:t>Podpis/-y Zgłaszającego/-ych</w:t>
      </w:r>
    </w:p>
    <w:sectPr w:rsidR="00742844" w:rsidRPr="00E124B6" w:rsidSect="00B676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567" w:footer="23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E5587" w14:textId="77777777" w:rsidR="00FA7A45" w:rsidRDefault="00FA7A45" w:rsidP="00622510">
      <w:r>
        <w:separator/>
      </w:r>
    </w:p>
  </w:endnote>
  <w:endnote w:type="continuationSeparator" w:id="0">
    <w:p w14:paraId="7E828B78" w14:textId="77777777" w:rsidR="00FA7A45" w:rsidRDefault="00FA7A45" w:rsidP="00622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BD2E9" w14:textId="77777777" w:rsidR="00464387" w:rsidRDefault="00464387">
    <w:pPr>
      <w:pStyle w:val="Stopka"/>
    </w:pPr>
    <w:r w:rsidRPr="00464387">
      <w:rPr>
        <w:noProof/>
        <w:lang w:val="pl-PL" w:eastAsia="pl-PL" w:bidi="ar-SA"/>
      </w:rPr>
      <w:drawing>
        <wp:inline distT="0" distB="0" distL="0" distR="0" wp14:anchorId="61453B50" wp14:editId="380169B8">
          <wp:extent cx="6120130" cy="466386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6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AE09D" w14:textId="77777777" w:rsidR="009913DF" w:rsidRPr="00A12485" w:rsidRDefault="009913DF" w:rsidP="009B6DCF">
    <w:pPr>
      <w:pStyle w:val="Nagwek"/>
      <w:pBdr>
        <w:top w:val="single" w:sz="4" w:space="1" w:color="0070C0"/>
      </w:pBdr>
      <w:rPr>
        <w:rFonts w:ascii="Garamond" w:hAnsi="Garamond"/>
        <w:b/>
        <w:color w:val="0070C0"/>
        <w:sz w:val="4"/>
        <w:szCs w:val="4"/>
        <w:lang w:val="pl-PL"/>
      </w:rPr>
    </w:pPr>
  </w:p>
  <w:p w14:paraId="0F37B078" w14:textId="77777777" w:rsidR="00C253E4" w:rsidRPr="00485C08" w:rsidRDefault="00C253E4" w:rsidP="00C253E4">
    <w:pPr>
      <w:pStyle w:val="Nagwek"/>
      <w:tabs>
        <w:tab w:val="clear" w:pos="4536"/>
        <w:tab w:val="clear" w:pos="9072"/>
        <w:tab w:val="center" w:pos="9070"/>
      </w:tabs>
      <w:jc w:val="center"/>
      <w:rPr>
        <w:rFonts w:ascii="Calibri" w:hAnsi="Calibri"/>
        <w:color w:val="0070C0"/>
        <w:sz w:val="18"/>
        <w:szCs w:val="18"/>
        <w:lang w:val="pl-PL"/>
      </w:rPr>
    </w:pPr>
    <w:r>
      <w:rPr>
        <w:rFonts w:ascii="Calibri" w:hAnsi="Calibri"/>
        <w:color w:val="0070C0"/>
        <w:sz w:val="18"/>
        <w:szCs w:val="18"/>
        <w:lang w:val="pl-PL"/>
      </w:rPr>
      <w:t>NIP:924 190 68 01, REGON:</w:t>
    </w:r>
    <w:r w:rsidRPr="00485C08">
      <w:rPr>
        <w:rFonts w:ascii="Calibri" w:hAnsi="Calibri"/>
        <w:color w:val="0070C0"/>
        <w:sz w:val="18"/>
        <w:szCs w:val="18"/>
        <w:lang w:val="pl-PL"/>
      </w:rPr>
      <w:t>0000609639</w:t>
    </w:r>
  </w:p>
  <w:p w14:paraId="66799F5E" w14:textId="77777777" w:rsidR="00C253E4" w:rsidRPr="008C4E84" w:rsidRDefault="00C253E4" w:rsidP="00C253E4">
    <w:pPr>
      <w:pStyle w:val="Nagwek"/>
      <w:jc w:val="center"/>
      <w:rPr>
        <w:rFonts w:ascii="Calibri" w:hAnsi="Calibri"/>
        <w:color w:val="0070C0"/>
        <w:sz w:val="18"/>
        <w:szCs w:val="18"/>
        <w:lang w:val="pl-PL"/>
      </w:rPr>
    </w:pPr>
    <w:r>
      <w:rPr>
        <w:rFonts w:ascii="Calibri" w:hAnsi="Calibri"/>
        <w:color w:val="0070C0"/>
        <w:sz w:val="18"/>
        <w:szCs w:val="18"/>
        <w:lang w:val="pl-PL"/>
      </w:rPr>
      <w:t>Sąd</w:t>
    </w:r>
    <w:r w:rsidRPr="008C4E84">
      <w:rPr>
        <w:rFonts w:ascii="Calibri" w:hAnsi="Calibri"/>
        <w:color w:val="0070C0"/>
        <w:sz w:val="18"/>
        <w:szCs w:val="18"/>
        <w:lang w:val="pl-PL"/>
      </w:rPr>
      <w:t xml:space="preserve"> Rejonowy w Zielonej Górze, VIII Wydział Gospodarczy Krajowego Rejestru S</w:t>
    </w:r>
    <w:r>
      <w:rPr>
        <w:rFonts w:ascii="Calibri" w:hAnsi="Calibri"/>
        <w:color w:val="0070C0"/>
        <w:sz w:val="18"/>
        <w:szCs w:val="18"/>
        <w:lang w:val="pl-PL"/>
      </w:rPr>
      <w:t xml:space="preserve">ądowego, </w:t>
    </w:r>
    <w:r w:rsidRPr="008C4E84">
      <w:rPr>
        <w:rFonts w:ascii="Calibri" w:hAnsi="Calibri"/>
        <w:color w:val="0070C0"/>
        <w:sz w:val="18"/>
        <w:szCs w:val="18"/>
        <w:lang w:val="pl-PL"/>
      </w:rPr>
      <w:t>KRS</w:t>
    </w:r>
    <w:r>
      <w:rPr>
        <w:rFonts w:ascii="Calibri" w:hAnsi="Calibri"/>
        <w:color w:val="0070C0"/>
        <w:sz w:val="18"/>
        <w:szCs w:val="18"/>
        <w:lang w:val="pl-PL"/>
      </w:rPr>
      <w:t>:</w:t>
    </w:r>
    <w:r w:rsidRPr="00043D2F">
      <w:rPr>
        <w:rFonts w:ascii="Calibri" w:hAnsi="Calibri"/>
        <w:color w:val="0070C0"/>
        <w:sz w:val="18"/>
        <w:szCs w:val="18"/>
        <w:lang w:val="pl-PL"/>
      </w:rPr>
      <w:t>0000609639</w:t>
    </w:r>
  </w:p>
  <w:p w14:paraId="62E3C6B1" w14:textId="77777777" w:rsidR="00C253E4" w:rsidRPr="00B46080" w:rsidRDefault="00C253E4" w:rsidP="00C253E4">
    <w:pPr>
      <w:pStyle w:val="Nagwek"/>
      <w:jc w:val="center"/>
      <w:rPr>
        <w:rFonts w:ascii="Calibri" w:hAnsi="Calibri"/>
        <w:color w:val="0070C0"/>
        <w:sz w:val="18"/>
        <w:szCs w:val="18"/>
        <w:lang w:val="pl-PL"/>
      </w:rPr>
    </w:pPr>
    <w:r w:rsidRPr="008C4E84">
      <w:rPr>
        <w:rFonts w:ascii="Calibri" w:hAnsi="Calibri"/>
        <w:color w:val="0070C0"/>
        <w:sz w:val="18"/>
        <w:szCs w:val="18"/>
        <w:lang w:val="pl-PL"/>
      </w:rPr>
      <w:t xml:space="preserve">Konto: </w:t>
    </w:r>
    <w:r>
      <w:rPr>
        <w:rFonts w:ascii="Calibri" w:hAnsi="Calibri"/>
        <w:color w:val="0070C0"/>
        <w:sz w:val="18"/>
        <w:szCs w:val="18"/>
        <w:lang w:val="pl-PL"/>
      </w:rPr>
      <w:t>PKO Bank Polski S.A. Nr 78 1020 5402 0000 0202 0353 9640</w:t>
    </w:r>
  </w:p>
  <w:p w14:paraId="574A6391" w14:textId="77777777" w:rsidR="00FF232C" w:rsidRPr="00B46080" w:rsidRDefault="00FF232C" w:rsidP="00C253E4">
    <w:pPr>
      <w:pStyle w:val="Nagwek"/>
      <w:jc w:val="center"/>
      <w:rPr>
        <w:rFonts w:ascii="Calibri" w:hAnsi="Calibri"/>
        <w:color w:val="0070C0"/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8E87B" w14:textId="77777777" w:rsidR="00FA7A45" w:rsidRDefault="00FA7A45" w:rsidP="00622510">
      <w:r>
        <w:separator/>
      </w:r>
    </w:p>
  </w:footnote>
  <w:footnote w:type="continuationSeparator" w:id="0">
    <w:p w14:paraId="46581975" w14:textId="77777777" w:rsidR="00FA7A45" w:rsidRDefault="00FA7A45" w:rsidP="00622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DDF2F" w14:textId="77777777" w:rsidR="00464387" w:rsidRDefault="00464387">
    <w:pPr>
      <w:pStyle w:val="Nagwek"/>
    </w:pPr>
    <w:r w:rsidRPr="00464387">
      <w:rPr>
        <w:noProof/>
        <w:lang w:val="pl-PL" w:eastAsia="pl-PL" w:bidi="ar-SA"/>
      </w:rPr>
      <w:drawing>
        <wp:inline distT="0" distB="0" distL="0" distR="0" wp14:anchorId="5E9A7C4B" wp14:editId="679F31C5">
          <wp:extent cx="6120130" cy="1151587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515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jc w:val="center"/>
      <w:tblLook w:val="01E0" w:firstRow="1" w:lastRow="1" w:firstColumn="1" w:lastColumn="1" w:noHBand="0" w:noVBand="0"/>
    </w:tblPr>
    <w:tblGrid>
      <w:gridCol w:w="10139"/>
    </w:tblGrid>
    <w:tr w:rsidR="00C253E4" w:rsidRPr="006532F9" w14:paraId="2FA073FD" w14:textId="77777777" w:rsidTr="00537B3D">
      <w:trPr>
        <w:jc w:val="center"/>
      </w:trPr>
      <w:tc>
        <w:tcPr>
          <w:tcW w:w="9923" w:type="dxa"/>
        </w:tcPr>
        <w:tbl>
          <w:tblPr>
            <w:tblW w:w="9923" w:type="dxa"/>
            <w:jc w:val="center"/>
            <w:tblLook w:val="01E0" w:firstRow="1" w:lastRow="1" w:firstColumn="1" w:lastColumn="1" w:noHBand="0" w:noVBand="0"/>
          </w:tblPr>
          <w:tblGrid>
            <w:gridCol w:w="9923"/>
          </w:tblGrid>
          <w:tr w:rsidR="00C253E4" w:rsidRPr="006532F9" w14:paraId="3636CB80" w14:textId="77777777" w:rsidTr="000D168C">
            <w:trPr>
              <w:trHeight w:val="1279"/>
              <w:jc w:val="center"/>
            </w:trPr>
            <w:tc>
              <w:tcPr>
                <w:tcW w:w="9923" w:type="dxa"/>
                <w:vAlign w:val="center"/>
              </w:tcPr>
              <w:p w14:paraId="0C966D26" w14:textId="77777777" w:rsidR="00C253E4" w:rsidRPr="00611649" w:rsidRDefault="00C253E4" w:rsidP="00C253E4">
                <w:pPr>
                  <w:rPr>
                    <w:rFonts w:ascii="Calibri" w:hAnsi="Calibri" w:cs="Arial"/>
                    <w:b/>
                    <w:bCs/>
                    <w:color w:val="4F81BD" w:themeColor="accent1"/>
                    <w:szCs w:val="28"/>
                  </w:rPr>
                </w:pPr>
              </w:p>
              <w:tbl>
                <w:tblPr>
                  <w:tblStyle w:val="Tabela-Siatka"/>
                  <w:tblW w:w="8574" w:type="dxa"/>
                  <w:jc w:val="center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3252"/>
                  <w:gridCol w:w="5322"/>
                </w:tblGrid>
                <w:tr w:rsidR="00C253E4" w:rsidRPr="006532F9" w14:paraId="5C2D3EAB" w14:textId="77777777" w:rsidTr="000D168C">
                  <w:trPr>
                    <w:trHeight w:val="1114"/>
                    <w:jc w:val="center"/>
                  </w:trPr>
                  <w:tc>
                    <w:tcPr>
                      <w:tcW w:w="3252" w:type="dxa"/>
                    </w:tcPr>
                    <w:p w14:paraId="01E5F020" w14:textId="77777777" w:rsidR="00C253E4" w:rsidRPr="00611649" w:rsidRDefault="00C253E4" w:rsidP="00C253E4">
                      <w:pPr>
                        <w:pStyle w:val="Stopka"/>
                        <w:spacing w:line="36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1649">
                        <w:rPr>
                          <w:rFonts w:ascii="Calibri" w:hAnsi="Calibri"/>
                          <w:noProof/>
                          <w:lang w:val="pl-PL" w:eastAsia="pl-PL" w:bidi="ar-SA"/>
                        </w:rPr>
                        <w:drawing>
                          <wp:inline distT="0" distB="0" distL="0" distR="0" wp14:anchorId="294182C6" wp14:editId="040EF6EC">
                            <wp:extent cx="466725" cy="660536"/>
                            <wp:effectExtent l="0" t="0" r="0" b="6350"/>
                            <wp:docPr id="8" name="Obraz 8" descr="D:\USKOM_Magda\LFW_2018\LOGO_2018\LOGO_gotowe-2017\Logo LFW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USKOM_Magda\LFW_2018\LOGO_2018\LOGO_gotowe-2017\Logo LFW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7051" cy="6893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322" w:type="dxa"/>
                      <w:vAlign w:val="center"/>
                    </w:tcPr>
                    <w:p w14:paraId="6D399A45" w14:textId="77777777" w:rsidR="00C253E4" w:rsidRPr="00FB0F29" w:rsidRDefault="00C253E4" w:rsidP="00C253E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center" w:pos="9070"/>
                        </w:tabs>
                        <w:jc w:val="left"/>
                        <w:rPr>
                          <w:rFonts w:ascii="Calibri" w:hAnsi="Calibri"/>
                          <w:b/>
                          <w:color w:val="0070C0"/>
                          <w:sz w:val="20"/>
                          <w:szCs w:val="16"/>
                          <w:lang w:val="pl-PL"/>
                        </w:rPr>
                      </w:pPr>
                      <w:r w:rsidRPr="00FB0F29">
                        <w:rPr>
                          <w:rFonts w:ascii="Calibri" w:hAnsi="Calibri"/>
                          <w:b/>
                          <w:color w:val="0070C0"/>
                          <w:sz w:val="20"/>
                          <w:szCs w:val="16"/>
                          <w:lang w:val="pl-PL"/>
                        </w:rPr>
                        <w:t xml:space="preserve">Stowarzyszenie “Lubuskie Forum Wodociągowe” </w:t>
                      </w:r>
                    </w:p>
                    <w:p w14:paraId="55E02E12" w14:textId="77777777" w:rsidR="00C253E4" w:rsidRPr="00FB0F29" w:rsidRDefault="00C253E4" w:rsidP="00C253E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center" w:pos="9070"/>
                        </w:tabs>
                        <w:jc w:val="left"/>
                        <w:rPr>
                          <w:rFonts w:ascii="Calibri" w:hAnsi="Calibri"/>
                          <w:color w:val="0070C0"/>
                          <w:sz w:val="20"/>
                          <w:szCs w:val="16"/>
                          <w:lang w:val="pl-PL"/>
                        </w:rPr>
                      </w:pPr>
                      <w:r w:rsidRPr="00FB0F29">
                        <w:rPr>
                          <w:rFonts w:ascii="Calibri" w:hAnsi="Calibri"/>
                          <w:color w:val="0070C0"/>
                          <w:sz w:val="20"/>
                          <w:szCs w:val="16"/>
                          <w:lang w:val="pl-PL"/>
                        </w:rPr>
                        <w:t xml:space="preserve">ul. Zjednoczenia 110A, 65 – 120 Zielona Góra </w:t>
                      </w:r>
                    </w:p>
                    <w:p w14:paraId="145453C4" w14:textId="77777777" w:rsidR="00C253E4" w:rsidRPr="00FB0F29" w:rsidRDefault="00C253E4" w:rsidP="00C253E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center" w:pos="9070"/>
                        </w:tabs>
                        <w:jc w:val="left"/>
                        <w:rPr>
                          <w:rFonts w:ascii="Calibri" w:hAnsi="Calibri"/>
                          <w:color w:val="0070C0"/>
                          <w:sz w:val="20"/>
                          <w:szCs w:val="16"/>
                        </w:rPr>
                      </w:pPr>
                      <w:r w:rsidRPr="00FB0F29">
                        <w:rPr>
                          <w:rFonts w:ascii="Calibri" w:hAnsi="Calibri"/>
                          <w:color w:val="0070C0"/>
                          <w:sz w:val="20"/>
                          <w:szCs w:val="16"/>
                        </w:rPr>
                        <w:t xml:space="preserve">tel. 502 489 061 </w:t>
                      </w:r>
                    </w:p>
                    <w:p w14:paraId="021E36E9" w14:textId="77777777" w:rsidR="00C253E4" w:rsidRPr="00611649" w:rsidRDefault="00C253E4" w:rsidP="00C253E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center" w:pos="9070"/>
                        </w:tabs>
                        <w:jc w:val="lef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B0F29">
                        <w:rPr>
                          <w:rFonts w:ascii="Calibri" w:hAnsi="Calibri"/>
                          <w:color w:val="0070C0"/>
                          <w:sz w:val="20"/>
                          <w:szCs w:val="16"/>
                        </w:rPr>
                        <w:t>www.lfw.com.pl, e-mail:biuro@lfw.com.pl</w:t>
                      </w:r>
                    </w:p>
                  </w:tc>
                </w:tr>
              </w:tbl>
              <w:p w14:paraId="4EC9FE8A" w14:textId="77777777" w:rsidR="00C253E4" w:rsidRPr="006532F9" w:rsidRDefault="00C253E4" w:rsidP="00C253E4">
                <w:pPr>
                  <w:rPr>
                    <w:rFonts w:ascii="Calibri" w:hAnsi="Calibri" w:cs="Arial"/>
                    <w:b/>
                    <w:bCs/>
                    <w:color w:val="4F81BD" w:themeColor="accent1"/>
                    <w:szCs w:val="28"/>
                    <w:lang w:val="en-US"/>
                  </w:rPr>
                </w:pPr>
              </w:p>
            </w:tc>
          </w:tr>
        </w:tbl>
        <w:p w14:paraId="6F29BF65" w14:textId="77777777" w:rsidR="00C253E4" w:rsidRPr="006532F9" w:rsidRDefault="00C253E4" w:rsidP="00C253E4">
          <w:pPr>
            <w:rPr>
              <w:lang w:val="en-US"/>
            </w:rPr>
          </w:pPr>
        </w:p>
      </w:tc>
    </w:tr>
  </w:tbl>
  <w:p w14:paraId="398E72C6" w14:textId="77777777" w:rsidR="00622510" w:rsidRPr="006532F9" w:rsidRDefault="00622510" w:rsidP="00464387">
    <w:pPr>
      <w:pStyle w:val="Nagwek"/>
      <w:pBdr>
        <w:bottom w:val="single" w:sz="4" w:space="0" w:color="0070C0"/>
      </w:pBdr>
      <w:rPr>
        <w:rFonts w:ascii="Calibri" w:hAnsi="Calibri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712A6"/>
    <w:multiLevelType w:val="multilevel"/>
    <w:tmpl w:val="2D80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C2B5F"/>
    <w:multiLevelType w:val="hybridMultilevel"/>
    <w:tmpl w:val="BAC83B50"/>
    <w:lvl w:ilvl="0" w:tplc="A29CCBD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00AB9"/>
    <w:multiLevelType w:val="hybridMultilevel"/>
    <w:tmpl w:val="BAC83B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725C9"/>
    <w:multiLevelType w:val="hybridMultilevel"/>
    <w:tmpl w:val="9E7212A6"/>
    <w:lvl w:ilvl="0" w:tplc="66F086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A234BA"/>
    <w:multiLevelType w:val="hybridMultilevel"/>
    <w:tmpl w:val="B5EEE7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753B6"/>
    <w:multiLevelType w:val="hybridMultilevel"/>
    <w:tmpl w:val="3B2442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23907"/>
    <w:multiLevelType w:val="hybridMultilevel"/>
    <w:tmpl w:val="BAC83B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80A03"/>
    <w:multiLevelType w:val="hybridMultilevel"/>
    <w:tmpl w:val="3B2442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17108"/>
    <w:multiLevelType w:val="hybridMultilevel"/>
    <w:tmpl w:val="284A2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D0B2A"/>
    <w:multiLevelType w:val="hybridMultilevel"/>
    <w:tmpl w:val="030AE4A0"/>
    <w:lvl w:ilvl="0" w:tplc="1976167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1455D0"/>
    <w:multiLevelType w:val="multilevel"/>
    <w:tmpl w:val="BFE2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3668D5"/>
    <w:multiLevelType w:val="hybridMultilevel"/>
    <w:tmpl w:val="EDAA3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1B67D7"/>
    <w:multiLevelType w:val="hybridMultilevel"/>
    <w:tmpl w:val="E8A83B0E"/>
    <w:lvl w:ilvl="0" w:tplc="5AB077E6">
      <w:start w:val="1"/>
      <w:numFmt w:val="bullet"/>
      <w:lvlText w:val="□"/>
      <w:lvlJc w:val="left"/>
      <w:pPr>
        <w:ind w:left="36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E349DC"/>
    <w:multiLevelType w:val="hybridMultilevel"/>
    <w:tmpl w:val="79BC9134"/>
    <w:lvl w:ilvl="0" w:tplc="5AB077E6">
      <w:start w:val="1"/>
      <w:numFmt w:val="bullet"/>
      <w:lvlText w:val="□"/>
      <w:lvlJc w:val="left"/>
      <w:pPr>
        <w:ind w:left="36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2918775">
    <w:abstractNumId w:val="9"/>
  </w:num>
  <w:num w:numId="2" w16cid:durableId="2089424244">
    <w:abstractNumId w:val="12"/>
  </w:num>
  <w:num w:numId="3" w16cid:durableId="212468048">
    <w:abstractNumId w:val="13"/>
  </w:num>
  <w:num w:numId="4" w16cid:durableId="1987586916">
    <w:abstractNumId w:val="8"/>
  </w:num>
  <w:num w:numId="5" w16cid:durableId="55472769">
    <w:abstractNumId w:val="11"/>
  </w:num>
  <w:num w:numId="6" w16cid:durableId="1753698273">
    <w:abstractNumId w:val="4"/>
  </w:num>
  <w:num w:numId="7" w16cid:durableId="533269512">
    <w:abstractNumId w:val="3"/>
  </w:num>
  <w:num w:numId="8" w16cid:durableId="1247155137">
    <w:abstractNumId w:val="10"/>
  </w:num>
  <w:num w:numId="9" w16cid:durableId="288976369">
    <w:abstractNumId w:val="0"/>
  </w:num>
  <w:num w:numId="10" w16cid:durableId="2049991277">
    <w:abstractNumId w:val="1"/>
  </w:num>
  <w:num w:numId="11" w16cid:durableId="1054694410">
    <w:abstractNumId w:val="5"/>
  </w:num>
  <w:num w:numId="12" w16cid:durableId="1261990473">
    <w:abstractNumId w:val="7"/>
  </w:num>
  <w:num w:numId="13" w16cid:durableId="1662930597">
    <w:abstractNumId w:val="2"/>
  </w:num>
  <w:num w:numId="14" w16cid:durableId="2382472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283"/>
    <w:rsid w:val="00002E71"/>
    <w:rsid w:val="00012898"/>
    <w:rsid w:val="00013D8C"/>
    <w:rsid w:val="00043D2F"/>
    <w:rsid w:val="00044E86"/>
    <w:rsid w:val="00046F41"/>
    <w:rsid w:val="00072227"/>
    <w:rsid w:val="0007461F"/>
    <w:rsid w:val="000833AD"/>
    <w:rsid w:val="00090552"/>
    <w:rsid w:val="00092427"/>
    <w:rsid w:val="00093AB2"/>
    <w:rsid w:val="000A3F2E"/>
    <w:rsid w:val="000C1C72"/>
    <w:rsid w:val="000D168C"/>
    <w:rsid w:val="000D1853"/>
    <w:rsid w:val="000E0219"/>
    <w:rsid w:val="000F069D"/>
    <w:rsid w:val="000F11F9"/>
    <w:rsid w:val="000F260B"/>
    <w:rsid w:val="000F759B"/>
    <w:rsid w:val="00100A41"/>
    <w:rsid w:val="00111E21"/>
    <w:rsid w:val="00114EFE"/>
    <w:rsid w:val="001158D2"/>
    <w:rsid w:val="00115F51"/>
    <w:rsid w:val="00117D35"/>
    <w:rsid w:val="001229FD"/>
    <w:rsid w:val="0012535A"/>
    <w:rsid w:val="00130C82"/>
    <w:rsid w:val="0014209C"/>
    <w:rsid w:val="00142AD9"/>
    <w:rsid w:val="00145E2C"/>
    <w:rsid w:val="00177D93"/>
    <w:rsid w:val="00185D6F"/>
    <w:rsid w:val="00190E25"/>
    <w:rsid w:val="00191DCD"/>
    <w:rsid w:val="00195096"/>
    <w:rsid w:val="001A013B"/>
    <w:rsid w:val="001A19E9"/>
    <w:rsid w:val="001B089F"/>
    <w:rsid w:val="001C7671"/>
    <w:rsid w:val="001D15F3"/>
    <w:rsid w:val="001D3874"/>
    <w:rsid w:val="001D3A96"/>
    <w:rsid w:val="001E43C3"/>
    <w:rsid w:val="001E47C3"/>
    <w:rsid w:val="001F283A"/>
    <w:rsid w:val="001F28E0"/>
    <w:rsid w:val="00207AD5"/>
    <w:rsid w:val="00211956"/>
    <w:rsid w:val="00216DDE"/>
    <w:rsid w:val="002176E7"/>
    <w:rsid w:val="002208AE"/>
    <w:rsid w:val="00230E57"/>
    <w:rsid w:val="00234FE4"/>
    <w:rsid w:val="00240E9D"/>
    <w:rsid w:val="00246A55"/>
    <w:rsid w:val="0027688A"/>
    <w:rsid w:val="00280C0C"/>
    <w:rsid w:val="0028284C"/>
    <w:rsid w:val="00286D70"/>
    <w:rsid w:val="00287857"/>
    <w:rsid w:val="00293C70"/>
    <w:rsid w:val="00297AAA"/>
    <w:rsid w:val="002A14C3"/>
    <w:rsid w:val="002B3FF7"/>
    <w:rsid w:val="002B66D8"/>
    <w:rsid w:val="002C464E"/>
    <w:rsid w:val="002C7DBE"/>
    <w:rsid w:val="002D04C5"/>
    <w:rsid w:val="002D1214"/>
    <w:rsid w:val="002D333E"/>
    <w:rsid w:val="002D4E23"/>
    <w:rsid w:val="002D4F98"/>
    <w:rsid w:val="002E2EC4"/>
    <w:rsid w:val="002E5D1A"/>
    <w:rsid w:val="002F3153"/>
    <w:rsid w:val="0030060F"/>
    <w:rsid w:val="003020CF"/>
    <w:rsid w:val="003038D1"/>
    <w:rsid w:val="003059CA"/>
    <w:rsid w:val="003067D1"/>
    <w:rsid w:val="00307303"/>
    <w:rsid w:val="0033728E"/>
    <w:rsid w:val="00341B4D"/>
    <w:rsid w:val="003474AE"/>
    <w:rsid w:val="0035261D"/>
    <w:rsid w:val="00367A46"/>
    <w:rsid w:val="00370DED"/>
    <w:rsid w:val="0037158B"/>
    <w:rsid w:val="00382278"/>
    <w:rsid w:val="003822AD"/>
    <w:rsid w:val="00385C41"/>
    <w:rsid w:val="003930C9"/>
    <w:rsid w:val="00397F0F"/>
    <w:rsid w:val="003A26D4"/>
    <w:rsid w:val="003B690F"/>
    <w:rsid w:val="003C0AE7"/>
    <w:rsid w:val="003C5071"/>
    <w:rsid w:val="003D06E8"/>
    <w:rsid w:val="003E116D"/>
    <w:rsid w:val="003E14CB"/>
    <w:rsid w:val="003E3B22"/>
    <w:rsid w:val="003E7ED0"/>
    <w:rsid w:val="00415CA9"/>
    <w:rsid w:val="0042300B"/>
    <w:rsid w:val="0045547A"/>
    <w:rsid w:val="00464387"/>
    <w:rsid w:val="00464BBD"/>
    <w:rsid w:val="004704D9"/>
    <w:rsid w:val="00471889"/>
    <w:rsid w:val="0048364D"/>
    <w:rsid w:val="00485C08"/>
    <w:rsid w:val="0048629F"/>
    <w:rsid w:val="0048716D"/>
    <w:rsid w:val="0048740B"/>
    <w:rsid w:val="004A1CFC"/>
    <w:rsid w:val="004C156F"/>
    <w:rsid w:val="004C4F37"/>
    <w:rsid w:val="004C702A"/>
    <w:rsid w:val="004D0AA7"/>
    <w:rsid w:val="004D49E9"/>
    <w:rsid w:val="004E372C"/>
    <w:rsid w:val="004E45F1"/>
    <w:rsid w:val="004F2FB0"/>
    <w:rsid w:val="004F38A5"/>
    <w:rsid w:val="004F3911"/>
    <w:rsid w:val="005146E5"/>
    <w:rsid w:val="00515F7C"/>
    <w:rsid w:val="00521B28"/>
    <w:rsid w:val="00526259"/>
    <w:rsid w:val="00544B66"/>
    <w:rsid w:val="005503FE"/>
    <w:rsid w:val="00556017"/>
    <w:rsid w:val="00563A33"/>
    <w:rsid w:val="005658A5"/>
    <w:rsid w:val="00574759"/>
    <w:rsid w:val="005816C8"/>
    <w:rsid w:val="00583C46"/>
    <w:rsid w:val="005965B7"/>
    <w:rsid w:val="005A3326"/>
    <w:rsid w:val="005B3A78"/>
    <w:rsid w:val="005C0011"/>
    <w:rsid w:val="005D116F"/>
    <w:rsid w:val="005D3D6E"/>
    <w:rsid w:val="005E2BCE"/>
    <w:rsid w:val="005E3A74"/>
    <w:rsid w:val="005E4F6A"/>
    <w:rsid w:val="005F4237"/>
    <w:rsid w:val="00612EA4"/>
    <w:rsid w:val="00622510"/>
    <w:rsid w:val="006263E9"/>
    <w:rsid w:val="00635406"/>
    <w:rsid w:val="00636487"/>
    <w:rsid w:val="0064533F"/>
    <w:rsid w:val="00647042"/>
    <w:rsid w:val="00652D6D"/>
    <w:rsid w:val="006532F9"/>
    <w:rsid w:val="0065334D"/>
    <w:rsid w:val="006572FB"/>
    <w:rsid w:val="006603CC"/>
    <w:rsid w:val="0066264E"/>
    <w:rsid w:val="00662E97"/>
    <w:rsid w:val="006645C2"/>
    <w:rsid w:val="00665951"/>
    <w:rsid w:val="00665C44"/>
    <w:rsid w:val="00670388"/>
    <w:rsid w:val="00672D27"/>
    <w:rsid w:val="00676415"/>
    <w:rsid w:val="00685B8D"/>
    <w:rsid w:val="00691738"/>
    <w:rsid w:val="006B3101"/>
    <w:rsid w:val="006B5E9A"/>
    <w:rsid w:val="006C36A9"/>
    <w:rsid w:val="006D0D6A"/>
    <w:rsid w:val="006E6FB6"/>
    <w:rsid w:val="00706792"/>
    <w:rsid w:val="00706C77"/>
    <w:rsid w:val="00722FB9"/>
    <w:rsid w:val="00724F2D"/>
    <w:rsid w:val="00731BB0"/>
    <w:rsid w:val="007334A3"/>
    <w:rsid w:val="00733DA5"/>
    <w:rsid w:val="00742844"/>
    <w:rsid w:val="0076127C"/>
    <w:rsid w:val="00765572"/>
    <w:rsid w:val="00770F30"/>
    <w:rsid w:val="00780AFF"/>
    <w:rsid w:val="007820B7"/>
    <w:rsid w:val="007862F6"/>
    <w:rsid w:val="00786B6B"/>
    <w:rsid w:val="007934B3"/>
    <w:rsid w:val="007B0113"/>
    <w:rsid w:val="007B50FF"/>
    <w:rsid w:val="007C51D7"/>
    <w:rsid w:val="007E14D7"/>
    <w:rsid w:val="007E6150"/>
    <w:rsid w:val="007F1B45"/>
    <w:rsid w:val="00812542"/>
    <w:rsid w:val="00813B5F"/>
    <w:rsid w:val="00822427"/>
    <w:rsid w:val="00827A79"/>
    <w:rsid w:val="008434C5"/>
    <w:rsid w:val="00852620"/>
    <w:rsid w:val="0085666A"/>
    <w:rsid w:val="00863956"/>
    <w:rsid w:val="00872856"/>
    <w:rsid w:val="008830D2"/>
    <w:rsid w:val="008A1FE1"/>
    <w:rsid w:val="008B50C3"/>
    <w:rsid w:val="008B6C85"/>
    <w:rsid w:val="008C4E84"/>
    <w:rsid w:val="008C7653"/>
    <w:rsid w:val="008D6153"/>
    <w:rsid w:val="008D73A2"/>
    <w:rsid w:val="00905E54"/>
    <w:rsid w:val="00925FE3"/>
    <w:rsid w:val="00926D44"/>
    <w:rsid w:val="009303E3"/>
    <w:rsid w:val="00930853"/>
    <w:rsid w:val="00933594"/>
    <w:rsid w:val="00943AE6"/>
    <w:rsid w:val="00943B75"/>
    <w:rsid w:val="00964A06"/>
    <w:rsid w:val="0098127C"/>
    <w:rsid w:val="00985C4E"/>
    <w:rsid w:val="009913DF"/>
    <w:rsid w:val="009B445B"/>
    <w:rsid w:val="009B6DCF"/>
    <w:rsid w:val="009B74A0"/>
    <w:rsid w:val="009D723D"/>
    <w:rsid w:val="009E5B8E"/>
    <w:rsid w:val="009F74C3"/>
    <w:rsid w:val="00A07613"/>
    <w:rsid w:val="00A12485"/>
    <w:rsid w:val="00A217EC"/>
    <w:rsid w:val="00A238C9"/>
    <w:rsid w:val="00A256E6"/>
    <w:rsid w:val="00A25CFB"/>
    <w:rsid w:val="00A3012F"/>
    <w:rsid w:val="00A35F61"/>
    <w:rsid w:val="00A517A3"/>
    <w:rsid w:val="00A5738A"/>
    <w:rsid w:val="00A62994"/>
    <w:rsid w:val="00A66BBE"/>
    <w:rsid w:val="00A66E47"/>
    <w:rsid w:val="00A832D4"/>
    <w:rsid w:val="00AA17B3"/>
    <w:rsid w:val="00AA5397"/>
    <w:rsid w:val="00AB18A5"/>
    <w:rsid w:val="00AB298B"/>
    <w:rsid w:val="00AB3597"/>
    <w:rsid w:val="00AB4122"/>
    <w:rsid w:val="00AB45A9"/>
    <w:rsid w:val="00AB6A59"/>
    <w:rsid w:val="00AC348B"/>
    <w:rsid w:val="00AD0179"/>
    <w:rsid w:val="00AE6465"/>
    <w:rsid w:val="00AF1024"/>
    <w:rsid w:val="00AF14F6"/>
    <w:rsid w:val="00AF2742"/>
    <w:rsid w:val="00AF2BD6"/>
    <w:rsid w:val="00AF5667"/>
    <w:rsid w:val="00B10399"/>
    <w:rsid w:val="00B11EC9"/>
    <w:rsid w:val="00B34FA0"/>
    <w:rsid w:val="00B40EAE"/>
    <w:rsid w:val="00B46080"/>
    <w:rsid w:val="00B50AD3"/>
    <w:rsid w:val="00B538EB"/>
    <w:rsid w:val="00B61C49"/>
    <w:rsid w:val="00B6765A"/>
    <w:rsid w:val="00B706F2"/>
    <w:rsid w:val="00B86C0D"/>
    <w:rsid w:val="00B871F3"/>
    <w:rsid w:val="00B927C1"/>
    <w:rsid w:val="00B97323"/>
    <w:rsid w:val="00BC6569"/>
    <w:rsid w:val="00BD2C86"/>
    <w:rsid w:val="00BD32F0"/>
    <w:rsid w:val="00BD3B5F"/>
    <w:rsid w:val="00BD56A0"/>
    <w:rsid w:val="00BE0964"/>
    <w:rsid w:val="00BF47F8"/>
    <w:rsid w:val="00C07E8E"/>
    <w:rsid w:val="00C12027"/>
    <w:rsid w:val="00C17537"/>
    <w:rsid w:val="00C253E4"/>
    <w:rsid w:val="00C2676D"/>
    <w:rsid w:val="00C36AE3"/>
    <w:rsid w:val="00C4583A"/>
    <w:rsid w:val="00C57094"/>
    <w:rsid w:val="00C80531"/>
    <w:rsid w:val="00C83E43"/>
    <w:rsid w:val="00C86568"/>
    <w:rsid w:val="00C874E8"/>
    <w:rsid w:val="00C90F79"/>
    <w:rsid w:val="00C95D42"/>
    <w:rsid w:val="00CA7524"/>
    <w:rsid w:val="00CB36B7"/>
    <w:rsid w:val="00CB5471"/>
    <w:rsid w:val="00CC5BB8"/>
    <w:rsid w:val="00CD15F3"/>
    <w:rsid w:val="00CD2B34"/>
    <w:rsid w:val="00CD2E04"/>
    <w:rsid w:val="00CE016D"/>
    <w:rsid w:val="00CE2D4F"/>
    <w:rsid w:val="00CF54A0"/>
    <w:rsid w:val="00D05088"/>
    <w:rsid w:val="00D13EC9"/>
    <w:rsid w:val="00D1708F"/>
    <w:rsid w:val="00D23DC1"/>
    <w:rsid w:val="00D323CB"/>
    <w:rsid w:val="00D34F33"/>
    <w:rsid w:val="00D35A4F"/>
    <w:rsid w:val="00D40C8D"/>
    <w:rsid w:val="00D42F10"/>
    <w:rsid w:val="00D43227"/>
    <w:rsid w:val="00D51906"/>
    <w:rsid w:val="00D557DC"/>
    <w:rsid w:val="00D67337"/>
    <w:rsid w:val="00D87131"/>
    <w:rsid w:val="00D8739E"/>
    <w:rsid w:val="00DA08A7"/>
    <w:rsid w:val="00DB2E6F"/>
    <w:rsid w:val="00DE21D0"/>
    <w:rsid w:val="00DE62CC"/>
    <w:rsid w:val="00DF2130"/>
    <w:rsid w:val="00DF3122"/>
    <w:rsid w:val="00DF3D8A"/>
    <w:rsid w:val="00DF5A74"/>
    <w:rsid w:val="00DF5C4D"/>
    <w:rsid w:val="00DF5F55"/>
    <w:rsid w:val="00E124B6"/>
    <w:rsid w:val="00E13873"/>
    <w:rsid w:val="00E172EF"/>
    <w:rsid w:val="00E21812"/>
    <w:rsid w:val="00E21C95"/>
    <w:rsid w:val="00E25855"/>
    <w:rsid w:val="00E41354"/>
    <w:rsid w:val="00E52D57"/>
    <w:rsid w:val="00E65A0D"/>
    <w:rsid w:val="00E712E5"/>
    <w:rsid w:val="00E7512D"/>
    <w:rsid w:val="00E774B4"/>
    <w:rsid w:val="00E77E20"/>
    <w:rsid w:val="00E80D1F"/>
    <w:rsid w:val="00E87515"/>
    <w:rsid w:val="00EA0CEB"/>
    <w:rsid w:val="00EA24B7"/>
    <w:rsid w:val="00EA5288"/>
    <w:rsid w:val="00EB6CB4"/>
    <w:rsid w:val="00ED01BB"/>
    <w:rsid w:val="00ED236C"/>
    <w:rsid w:val="00ED6E70"/>
    <w:rsid w:val="00EE46AA"/>
    <w:rsid w:val="00EE6355"/>
    <w:rsid w:val="00EF115D"/>
    <w:rsid w:val="00EF2523"/>
    <w:rsid w:val="00EF51FD"/>
    <w:rsid w:val="00EF6763"/>
    <w:rsid w:val="00F0185E"/>
    <w:rsid w:val="00F0256B"/>
    <w:rsid w:val="00F52112"/>
    <w:rsid w:val="00F52C69"/>
    <w:rsid w:val="00F70A52"/>
    <w:rsid w:val="00F72283"/>
    <w:rsid w:val="00F76CE2"/>
    <w:rsid w:val="00F81519"/>
    <w:rsid w:val="00F8213C"/>
    <w:rsid w:val="00F93DF0"/>
    <w:rsid w:val="00FA5F6D"/>
    <w:rsid w:val="00FA7A45"/>
    <w:rsid w:val="00FB0F29"/>
    <w:rsid w:val="00FC5630"/>
    <w:rsid w:val="00FD5604"/>
    <w:rsid w:val="00FD645F"/>
    <w:rsid w:val="00FE2074"/>
    <w:rsid w:val="00FE57B6"/>
    <w:rsid w:val="00FF0BC6"/>
    <w:rsid w:val="00FF1203"/>
    <w:rsid w:val="00FF2132"/>
    <w:rsid w:val="00FF2184"/>
    <w:rsid w:val="00FF232C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3073AC"/>
  <w15:docId w15:val="{F08355DA-5747-41C3-BA68-D2F9D397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5C08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2510"/>
    <w:pPr>
      <w:tabs>
        <w:tab w:val="center" w:pos="4536"/>
        <w:tab w:val="right" w:pos="9072"/>
      </w:tabs>
      <w:contextualSpacing/>
      <w:jc w:val="both"/>
    </w:pPr>
    <w:rPr>
      <w:sz w:val="28"/>
      <w:szCs w:val="22"/>
      <w:lang w:val="en-US" w:eastAsia="en-US" w:bidi="en-US"/>
    </w:rPr>
  </w:style>
  <w:style w:type="character" w:customStyle="1" w:styleId="NagwekZnak">
    <w:name w:val="Nagłówek Znak"/>
    <w:link w:val="Nagwek"/>
    <w:uiPriority w:val="99"/>
    <w:rsid w:val="00622510"/>
    <w:rPr>
      <w:rFonts w:ascii="Times New Roman" w:hAnsi="Times New Roman" w:cs="Times New Roman"/>
      <w:sz w:val="28"/>
      <w:lang w:val="en-US" w:bidi="en-US"/>
    </w:rPr>
  </w:style>
  <w:style w:type="paragraph" w:styleId="Stopka">
    <w:name w:val="footer"/>
    <w:basedOn w:val="Normalny"/>
    <w:link w:val="StopkaZnak"/>
    <w:unhideWhenUsed/>
    <w:rsid w:val="00622510"/>
    <w:pPr>
      <w:tabs>
        <w:tab w:val="center" w:pos="4536"/>
        <w:tab w:val="right" w:pos="9072"/>
      </w:tabs>
      <w:contextualSpacing/>
      <w:jc w:val="both"/>
    </w:pPr>
    <w:rPr>
      <w:sz w:val="28"/>
      <w:szCs w:val="22"/>
      <w:lang w:val="en-US" w:eastAsia="en-US" w:bidi="en-US"/>
    </w:rPr>
  </w:style>
  <w:style w:type="character" w:customStyle="1" w:styleId="StopkaZnak">
    <w:name w:val="Stopka Znak"/>
    <w:link w:val="Stopka"/>
    <w:uiPriority w:val="99"/>
    <w:rsid w:val="00622510"/>
    <w:rPr>
      <w:rFonts w:ascii="Times New Roman" w:hAnsi="Times New Roman" w:cs="Times New Roman"/>
      <w:sz w:val="28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5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22510"/>
    <w:rPr>
      <w:rFonts w:ascii="Tahoma" w:hAnsi="Tahoma" w:cs="Tahoma"/>
      <w:sz w:val="16"/>
      <w:szCs w:val="16"/>
      <w:lang w:val="en-US" w:bidi="en-US"/>
    </w:rPr>
  </w:style>
  <w:style w:type="character" w:styleId="Hipercze">
    <w:name w:val="Hyperlink"/>
    <w:uiPriority w:val="99"/>
    <w:unhideWhenUsed/>
    <w:rsid w:val="00622510"/>
    <w:rPr>
      <w:color w:val="0000FF"/>
      <w:u w:val="single"/>
    </w:rPr>
  </w:style>
  <w:style w:type="table" w:styleId="Tabela-Siatka">
    <w:name w:val="Table Grid"/>
    <w:basedOn w:val="Standardowy"/>
    <w:uiPriority w:val="59"/>
    <w:rsid w:val="00D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F115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124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8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wona.A\Desktop\Log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1BC73-1CE7-4DDE-BFE5-AF86D836B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</Template>
  <TotalTime>1</TotalTime>
  <Pages>1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Szprotawskie Wodociągi i Kanalizacja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Augustyniak</dc:creator>
  <cp:lastModifiedBy>Monika Iłowska-Walkowiak</cp:lastModifiedBy>
  <cp:revision>2</cp:revision>
  <cp:lastPrinted>2019-03-08T06:58:00Z</cp:lastPrinted>
  <dcterms:created xsi:type="dcterms:W3CDTF">2026-08-10T06:30:00Z</dcterms:created>
  <dcterms:modified xsi:type="dcterms:W3CDTF">2026-08-10T06:30:00Z</dcterms:modified>
</cp:coreProperties>
</file>